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B768B" w14:textId="46AD3D95" w:rsidR="00392CD6" w:rsidRDefault="009A471F" w:rsidP="005F067D">
      <w:r>
        <w:rPr>
          <w:noProof/>
        </w:rPr>
        <w:pict w14:anchorId="0C0B76D8">
          <v:rect id="Rectangle 2" o:spid="_x0000_s1026" style="position:absolute;margin-left:-16.5pt;margin-top:0;width:236.25pt;height:546pt;z-index:-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" fillcolor="#938953 [1614]" stroked="f">
            <v:fill opacity="0" color2="#ddd8c2 [2894]" focusposition=",1" focussize="" focus="100%" type="gradientRadial">
              <o:fill v:ext="view" type="gradientCenter"/>
            </v:fill>
            <v:textbox style="mso-next-textbox:#Rectangle 2">
              <w:txbxContent>
                <w:p w14:paraId="0C0B76E5" w14:textId="77777777" w:rsidR="00EC5738" w:rsidRDefault="00BF002B" w:rsidP="005D5E90">
                  <w:pPr>
                    <w:pStyle w:val="SectionHeading2"/>
                    <w:spacing w:after="0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</w:pPr>
                  <w:r w:rsidRPr="00B77C85">
                    <w:rPr>
                      <w:rFonts w:ascii="Arial Black" w:hAnsi="Arial Black" w:cs="Times New Roman"/>
                      <w:b/>
                      <w:color w:val="002060"/>
                      <w:sz w:val="24"/>
                      <w:szCs w:val="24"/>
                      <w:u w:val="single"/>
                    </w:rPr>
                    <w:t>QUICK REFERENCE NUMBERS</w:t>
                  </w:r>
                  <w:r w:rsidRPr="00E733AF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u w:val="single"/>
                    </w:rPr>
                    <w:t>:</w:t>
                  </w:r>
                </w:p>
                <w:p w14:paraId="0C0B76E6" w14:textId="77777777" w:rsidR="00EC5738" w:rsidRPr="00EC5738" w:rsidRDefault="00EC5738" w:rsidP="005D5E90">
                  <w:pPr>
                    <w:pStyle w:val="SectionHeading2"/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  <w:u w:val="single"/>
                    </w:rPr>
                  </w:pPr>
                </w:p>
                <w:p w14:paraId="0C0B76E7" w14:textId="77777777" w:rsidR="00BF002B" w:rsidRPr="00E733AF" w:rsidRDefault="00565B1C" w:rsidP="005D5E90">
                  <w:pPr>
                    <w:pStyle w:val="SectionHeading2"/>
                    <w:spacing w:before="0" w:after="0" w:line="360" w:lineRule="auto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  <w:r w:rsidR="00BF002B" w:rsidRPr="00E733A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MERGENCY</w:t>
                  </w:r>
                  <w:r w:rsidR="00D541C0" w:rsidRPr="00E733A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: </w:t>
                  </w:r>
                  <w:r w:rsidR="00BF002B" w:rsidRPr="00E733A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911</w:t>
                  </w:r>
                </w:p>
                <w:p w14:paraId="0C0B76E8" w14:textId="77777777" w:rsidR="00E733AF" w:rsidRPr="00E733AF" w:rsidRDefault="00BF002B" w:rsidP="00E733AF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FIRE</w:t>
                  </w:r>
                  <w:r w:rsidR="00D541C0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: </w:t>
                  </w: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772-</w:t>
                  </w:r>
                  <w:r w:rsidR="00973095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621-</w:t>
                  </w:r>
                  <w:r w:rsidR="00565B1C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3508 </w:t>
                  </w:r>
                </w:p>
                <w:p w14:paraId="0C0B76E9" w14:textId="54FAD27C" w:rsidR="00BF002B" w:rsidRDefault="00565B1C" w:rsidP="00E733AF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(</w:t>
                  </w:r>
                  <w:r w:rsidR="006948B6" w:rsidRPr="00E733A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NON-EMERGENCY</w:t>
                  </w:r>
                  <w:r w:rsidR="00EF42DB" w:rsidRPr="00E733A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)</w:t>
                  </w:r>
                </w:p>
                <w:p w14:paraId="0C0B76EA" w14:textId="77777777" w:rsidR="00E733AF" w:rsidRPr="00E733AF" w:rsidRDefault="00E733AF" w:rsidP="00E733AF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</w:pPr>
                </w:p>
                <w:p w14:paraId="0C0B76EB" w14:textId="77777777" w:rsidR="00BF002B" w:rsidRPr="00E733AF" w:rsidRDefault="00BF002B" w:rsidP="00565B1C">
                  <w:pPr>
                    <w:pStyle w:val="SectionHeading2"/>
                    <w:spacing w:before="0" w:after="0"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POLICE</w:t>
                  </w:r>
                  <w:r w:rsidR="00D541C0" w:rsidRPr="00E733AF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: </w:t>
                  </w:r>
                  <w:r w:rsidR="00973095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772-</w:t>
                  </w: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462-3226</w:t>
                  </w:r>
                </w:p>
                <w:p w14:paraId="0C0B76EC" w14:textId="77777777" w:rsidR="00BA015E" w:rsidRPr="00E733AF" w:rsidRDefault="00BF002B" w:rsidP="00565B1C">
                  <w:pPr>
                    <w:pStyle w:val="SectionHeading2"/>
                    <w:spacing w:before="0" w:after="0"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HURRICANE INFO</w:t>
                  </w:r>
                  <w:r w:rsidR="00D541C0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: 7</w:t>
                  </w:r>
                  <w:r w:rsidR="00973095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72-461-5201</w:t>
                  </w:r>
                </w:p>
                <w:p w14:paraId="0C0B76ED" w14:textId="77777777" w:rsidR="00E733AF" w:rsidRDefault="0048612B" w:rsidP="00565B1C">
                  <w:pPr>
                    <w:pStyle w:val="SectionHeading2"/>
                    <w:spacing w:before="0" w:after="0"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COMMUNITY MANAGER: </w:t>
                  </w:r>
                </w:p>
                <w:p w14:paraId="0C0B76EE" w14:textId="77777777" w:rsidR="0048612B" w:rsidRDefault="0048612B" w:rsidP="00565B1C">
                  <w:pPr>
                    <w:pStyle w:val="SectionHeading2"/>
                    <w:spacing w:before="0" w:after="0"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Patty Hobbs, LCAM</w:t>
                  </w:r>
                </w:p>
                <w:p w14:paraId="0C0B76EF" w14:textId="77777777" w:rsidR="005D5E90" w:rsidRPr="00E733AF" w:rsidRDefault="005D5E90" w:rsidP="00565B1C">
                  <w:pPr>
                    <w:pStyle w:val="SectionHeading2"/>
                    <w:spacing w:before="0" w:after="0"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EMAIL: Islanddunes1@comcast.net</w:t>
                  </w:r>
                </w:p>
                <w:p w14:paraId="0C0B76F0" w14:textId="77777777" w:rsidR="00BF002B" w:rsidRPr="00E733AF" w:rsidRDefault="0048612B" w:rsidP="00565B1C">
                  <w:pPr>
                    <w:pStyle w:val="SectionHeading2"/>
                    <w:spacing w:before="0" w:after="0"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OFFICE:</w:t>
                  </w:r>
                  <w:r w:rsidR="00D541C0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="00BF002B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772-229-8415</w:t>
                  </w:r>
                </w:p>
                <w:p w14:paraId="0C0B76F1" w14:textId="77777777" w:rsidR="00C82A86" w:rsidRPr="00E733AF" w:rsidRDefault="00C82A86" w:rsidP="00565B1C">
                  <w:pPr>
                    <w:pStyle w:val="SectionHeading2"/>
                    <w:spacing w:before="0" w:after="0" w:line="360" w:lineRule="auto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WEBSITE</w:t>
                  </w:r>
                  <w:r w:rsidR="00565B1C" w:rsidRPr="00E733A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: www.Idoceanside1.com</w:t>
                  </w:r>
                </w:p>
                <w:p w14:paraId="0C0B76F2" w14:textId="56EB44EB" w:rsidR="00565B1C" w:rsidRPr="00E733AF" w:rsidRDefault="00BF002B" w:rsidP="00565B1C">
                  <w:pPr>
                    <w:pStyle w:val="SectionHeading2"/>
                    <w:spacing w:before="0" w:after="0" w:line="360" w:lineRule="auto"/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SECURITY</w:t>
                  </w:r>
                  <w:r w:rsidR="00565B1C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: 772-229-950</w:t>
                  </w:r>
                  <w:r w:rsidR="00B402EB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0</w:t>
                  </w:r>
                </w:p>
                <w:p w14:paraId="0C0B76F3" w14:textId="77777777" w:rsidR="00BA015E" w:rsidRDefault="00BA015E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C</w:t>
                  </w:r>
                  <w:r w:rsidR="00973095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OUNTRY </w:t>
                  </w: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C</w:t>
                  </w:r>
                  <w:r w:rsidR="00973095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LUB</w:t>
                  </w: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="00565B1C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OFFICE: </w:t>
                  </w:r>
                </w:p>
                <w:p w14:paraId="0C0B76F4" w14:textId="77777777" w:rsidR="00E733AF" w:rsidRPr="00E733AF" w:rsidRDefault="00E733AF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772-229-0803</w:t>
                  </w:r>
                </w:p>
                <w:p w14:paraId="0C0B76F5" w14:textId="77777777" w:rsidR="00EF42DB" w:rsidRPr="00E733AF" w:rsidRDefault="00EF42DB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</w:pPr>
                </w:p>
                <w:p w14:paraId="0C0B76F6" w14:textId="77777777" w:rsidR="00BA015E" w:rsidRPr="00E733AF" w:rsidRDefault="00973095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COUNTRY CLUB</w:t>
                  </w:r>
                  <w:r w:rsidR="00BA015E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PRO-SHOP</w:t>
                  </w:r>
                  <w:r w:rsidR="00565B1C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: </w:t>
                  </w:r>
                  <w:r w:rsidR="00EF42DB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7</w:t>
                  </w:r>
                  <w:r w:rsidR="00BA015E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72-229-2739</w:t>
                  </w:r>
                </w:p>
                <w:p w14:paraId="0C0B76F7" w14:textId="77777777" w:rsidR="00EF42DB" w:rsidRPr="00E733AF" w:rsidRDefault="00EF42DB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  <w:p w14:paraId="0C0B76F8" w14:textId="77777777" w:rsidR="00BA015E" w:rsidRDefault="00BA015E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C</w:t>
                  </w:r>
                  <w:r w:rsidR="00973095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OUNTRY CLUB</w:t>
                  </w: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TENNIS</w:t>
                  </w:r>
                  <w:r w:rsid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:</w:t>
                  </w:r>
                </w:p>
                <w:p w14:paraId="0C0B76F9" w14:textId="77777777" w:rsidR="00E733AF" w:rsidRPr="00E733AF" w:rsidRDefault="00E733AF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772-229-8461</w:t>
                  </w:r>
                </w:p>
                <w:p w14:paraId="0C0B76FA" w14:textId="77777777" w:rsidR="00C85A6B" w:rsidRPr="00E733AF" w:rsidRDefault="00C85A6B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16"/>
                      <w:szCs w:val="16"/>
                    </w:rPr>
                  </w:pPr>
                </w:p>
                <w:p w14:paraId="0C0B76FB" w14:textId="77777777" w:rsidR="00E733AF" w:rsidRDefault="00BA015E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C</w:t>
                  </w:r>
                  <w:r w:rsidR="00973095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OUNTRY CLUB</w:t>
                  </w: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RESTAURANT</w:t>
                  </w:r>
                  <w:r w:rsidR="00565B1C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:</w:t>
                  </w:r>
                  <w:r w:rsidR="00EF42DB"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14:paraId="0C0B76FC" w14:textId="77777777" w:rsidR="00C83F1D" w:rsidRPr="00E733AF" w:rsidRDefault="00EF42DB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772-229-7575</w:t>
                  </w:r>
                </w:p>
                <w:p w14:paraId="0C0B76FD" w14:textId="77777777" w:rsidR="00BA015E" w:rsidRPr="00E733AF" w:rsidRDefault="00BA015E" w:rsidP="0048612B">
                  <w:pPr>
                    <w:pStyle w:val="SectionHeading2"/>
                    <w:spacing w:before="0" w:after="0" w:line="240" w:lineRule="auto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E733AF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(PIETRO’S ON THE RIVER)</w:t>
                  </w:r>
                </w:p>
                <w:p w14:paraId="0C0B76FE" w14:textId="77777777" w:rsidR="00EF42DB" w:rsidRPr="00E733AF" w:rsidRDefault="00EF42DB" w:rsidP="0048612B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</w:rPr>
        <w:pict w14:anchorId="0C0B76D9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7" type="#_x0000_t202" style="position:absolute;margin-left:252pt;margin-top:.75pt;width:212.1pt;height:173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" fillcolor="white [3201]" strokeweight=".5pt">
            <v:textbox style="mso-next-textbox:#Text Box 14">
              <w:txbxContent>
                <w:p w14:paraId="0C0B76FF" w14:textId="77777777" w:rsidR="004433A5" w:rsidRDefault="00FE4516" w:rsidP="00FE451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</w:t>
                  </w:r>
                  <w:r w:rsidR="004433A5" w:rsidRPr="004433A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0C0B7712" wp14:editId="0C0B7713">
                        <wp:extent cx="903387" cy="390525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465" cy="392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0B7700" w14:textId="77777777" w:rsidR="009E7F18" w:rsidRPr="004F390B" w:rsidRDefault="00F87E9D" w:rsidP="0036741A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A full list of our Rule</w:t>
                  </w:r>
                  <w:r w:rsidR="004433A5"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s</w:t>
                  </w:r>
                  <w:r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&amp; Regulati</w:t>
                  </w:r>
                  <w:r w:rsidR="004433A5"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ons are available in the </w:t>
                  </w:r>
                  <w:r w:rsidR="005F067D"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Island Dune</w:t>
                  </w:r>
                  <w:r w:rsidR="0036741A"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s</w:t>
                  </w:r>
                  <w:r w:rsidR="005F067D"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I </w:t>
                  </w:r>
                  <w:r w:rsidR="004433A5"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office.</w:t>
                  </w:r>
                </w:p>
                <w:p w14:paraId="0C0B7701" w14:textId="77777777" w:rsidR="004433A5" w:rsidRPr="004F390B" w:rsidRDefault="004433A5" w:rsidP="0036741A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</w:p>
                <w:p w14:paraId="0C0B7702" w14:textId="77777777" w:rsidR="004433A5" w:rsidRPr="004F390B" w:rsidRDefault="004433A5" w:rsidP="0036741A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We hope you enjoy your stay at</w:t>
                  </w:r>
                </w:p>
                <w:p w14:paraId="0C0B7703" w14:textId="77777777" w:rsidR="004433A5" w:rsidRPr="004F390B" w:rsidRDefault="004433A5" w:rsidP="0036741A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4F390B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Island Dunes Oceanside I</w:t>
                  </w:r>
                </w:p>
              </w:txbxContent>
            </v:textbox>
          </v:shape>
        </w:pict>
      </w:r>
      <w:r>
        <w:rPr>
          <w:noProof/>
        </w:rPr>
        <w:pict w14:anchorId="0C0B76DA">
          <v:rect id="Rectangle 3" o:spid="_x0000_s1035" style="position:absolute;margin-left:542.45pt;margin-top:-4.5pt;width:176.05pt;height:187.5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" fillcolor="#4f81bd [3204]" stroked="f">
            <v:fill color2="#b8cce4 [1300]" focusposition=",1" focussize="" focus="100%" type="gradientRadial">
              <o:fill v:ext="view" type="gradientCenter"/>
            </v:fill>
            <v:textbox style="mso-next-textbox:#Rectangle 3">
              <w:txbxContent>
                <w:p w14:paraId="0C0B7704" w14:textId="77777777" w:rsidR="00981F24" w:rsidRDefault="00981F24" w:rsidP="004F390B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433A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0C0B7714" wp14:editId="0C0B7715">
                        <wp:extent cx="1343025" cy="56197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9712" cy="5647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0B7705" w14:textId="77777777" w:rsidR="00CB54DF" w:rsidRPr="00981F24" w:rsidRDefault="00AF33E3" w:rsidP="004F390B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</w:pPr>
                  <w:r w:rsidRPr="00981F24"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  <w:t>ISLAND DUNES</w:t>
                  </w:r>
                </w:p>
                <w:p w14:paraId="0C0B7706" w14:textId="77777777" w:rsidR="00AF33E3" w:rsidRPr="00981F24" w:rsidRDefault="00AF33E3" w:rsidP="004F390B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</w:pPr>
                  <w:r w:rsidRPr="00981F24"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  <w:t>OCEANSIDE I</w:t>
                  </w:r>
                </w:p>
                <w:p w14:paraId="0C0B7707" w14:textId="77777777" w:rsidR="0016667C" w:rsidRPr="00981F24" w:rsidRDefault="00AF33E3" w:rsidP="004F390B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</w:pPr>
                  <w:r w:rsidRPr="00981F24"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  <w:t>8880 SOUTH</w:t>
                  </w:r>
                </w:p>
                <w:p w14:paraId="0C0B7708" w14:textId="77777777" w:rsidR="00AF33E3" w:rsidRPr="00981F24" w:rsidRDefault="00AF33E3" w:rsidP="004F390B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</w:pPr>
                  <w:r w:rsidRPr="00981F24"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  <w:t>OCEAN DRIVE</w:t>
                  </w:r>
                </w:p>
                <w:p w14:paraId="0C0B7709" w14:textId="2A6C049A" w:rsidR="0056151F" w:rsidRPr="00981F24" w:rsidRDefault="00AF33E3" w:rsidP="004F390B">
                  <w:pPr>
                    <w:shd w:val="clear" w:color="auto" w:fill="FFFFFF" w:themeFill="background1"/>
                    <w:spacing w:after="0"/>
                    <w:jc w:val="center"/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</w:pPr>
                  <w:r w:rsidRPr="00981F24"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  <w:t xml:space="preserve">JENSEN BEACH, FLORIDA </w:t>
                  </w:r>
                  <w:r w:rsidR="00B944D0"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  <w:t xml:space="preserve"> </w:t>
                  </w:r>
                  <w:r w:rsidR="00FD220B" w:rsidRPr="00981F24">
                    <w:rPr>
                      <w:rFonts w:ascii="StempelGaramond Roman" w:hAnsi="StempelGaramond Roman" w:cs="Times New Roman"/>
                      <w:sz w:val="28"/>
                      <w:szCs w:val="28"/>
                    </w:rPr>
                    <w:t>34957</w:t>
                  </w:r>
                </w:p>
              </w:txbxContent>
            </v:textbox>
            <w10:wrap anchorx="margin" anchory="margin"/>
          </v:rect>
        </w:pict>
      </w:r>
    </w:p>
    <w:p w14:paraId="0C0B768C" w14:textId="77777777" w:rsidR="00392CD6" w:rsidRPr="00392CD6" w:rsidRDefault="00392CD6" w:rsidP="005F067D"/>
    <w:p w14:paraId="0C0B768D" w14:textId="77777777" w:rsidR="00392CD6" w:rsidRPr="00FC3B85" w:rsidRDefault="00FC3B85" w:rsidP="00FC3B85">
      <w:pPr>
        <w:tabs>
          <w:tab w:val="left" w:pos="1440"/>
        </w:tabs>
        <w:rPr>
          <w:sz w:val="16"/>
          <w:szCs w:val="16"/>
        </w:rPr>
      </w:pPr>
      <w:r>
        <w:tab/>
      </w:r>
    </w:p>
    <w:p w14:paraId="0C0B768E" w14:textId="77777777" w:rsidR="00392CD6" w:rsidRPr="00392CD6" w:rsidRDefault="00392CD6" w:rsidP="005F067D"/>
    <w:p w14:paraId="0C0B768F" w14:textId="77777777" w:rsidR="00392CD6" w:rsidRPr="00392CD6" w:rsidRDefault="00392CD6" w:rsidP="005F067D"/>
    <w:p w14:paraId="0C0B7690" w14:textId="77777777" w:rsidR="00392CD6" w:rsidRPr="00392CD6" w:rsidRDefault="00392CD6" w:rsidP="005F067D"/>
    <w:p w14:paraId="0C0B7691" w14:textId="77777777" w:rsidR="00392CD6" w:rsidRPr="00392CD6" w:rsidRDefault="00392CD6" w:rsidP="005F067D"/>
    <w:p w14:paraId="0C0B7692" w14:textId="77777777" w:rsidR="00DD2008" w:rsidRPr="00B77C85" w:rsidRDefault="00DD2008" w:rsidP="00B77C85">
      <w:pPr>
        <w:tabs>
          <w:tab w:val="left" w:pos="10800"/>
        </w:tabs>
      </w:pPr>
    </w:p>
    <w:p w14:paraId="0C0B7693" w14:textId="77777777" w:rsidR="00DD2008" w:rsidRDefault="00DD2008" w:rsidP="008C354B">
      <w:pPr>
        <w:tabs>
          <w:tab w:val="left" w:pos="6315"/>
        </w:tabs>
      </w:pPr>
    </w:p>
    <w:p w14:paraId="0C0B7694" w14:textId="2EA531B0" w:rsidR="00E733AF" w:rsidRPr="00891C41" w:rsidRDefault="00A42B03" w:rsidP="00A662B8">
      <w:pPr>
        <w:tabs>
          <w:tab w:val="center" w:pos="7200"/>
        </w:tabs>
        <w:rPr>
          <w:sz w:val="24"/>
          <w:szCs w:val="24"/>
        </w:rPr>
      </w:pPr>
      <w:r w:rsidRPr="00891C41">
        <w:rPr>
          <w:sz w:val="24"/>
          <w:szCs w:val="24"/>
        </w:rPr>
        <w:t xml:space="preserve">                                         </w:t>
      </w:r>
      <w:r w:rsidR="00A662B8" w:rsidRPr="00891C41">
        <w:rPr>
          <w:sz w:val="24"/>
          <w:szCs w:val="24"/>
        </w:rPr>
        <w:t xml:space="preserve"> </w:t>
      </w:r>
    </w:p>
    <w:p w14:paraId="0C0B7695" w14:textId="70BE115E" w:rsidR="004E2AB8" w:rsidRDefault="004E2AB8" w:rsidP="00A662B8">
      <w:pPr>
        <w:tabs>
          <w:tab w:val="center" w:pos="7200"/>
        </w:tabs>
      </w:pPr>
    </w:p>
    <w:p w14:paraId="0C0B7696" w14:textId="77777777" w:rsidR="0046312C" w:rsidRDefault="0046312C" w:rsidP="004E2AB8"/>
    <w:p w14:paraId="0C0B7697" w14:textId="1D4B6ED4" w:rsidR="00CF4DEE" w:rsidRPr="00CF4DEE" w:rsidRDefault="00090071" w:rsidP="00E43742">
      <w:pPr>
        <w:tabs>
          <w:tab w:val="left" w:pos="1755"/>
          <w:tab w:val="left" w:pos="2490"/>
          <w:tab w:val="left" w:pos="4710"/>
          <w:tab w:val="center" w:pos="7200"/>
          <w:tab w:val="left" w:pos="13080"/>
        </w:tabs>
        <w:rPr>
          <w:sz w:val="16"/>
          <w:szCs w:val="16"/>
        </w:rPr>
      </w:pPr>
      <w:r>
        <w:tab/>
      </w:r>
      <w:r w:rsidR="005D5E90">
        <w:tab/>
      </w:r>
      <w:r w:rsidR="00E43742">
        <w:tab/>
      </w:r>
      <w:r w:rsidR="00EC5738">
        <w:t xml:space="preserve">   </w:t>
      </w:r>
      <w:r w:rsidR="00B77C85">
        <w:t xml:space="preserve">  </w:t>
      </w:r>
      <w:r w:rsidR="00B77C85">
        <w:tab/>
      </w:r>
      <w:r w:rsidR="00B77C85" w:rsidRPr="00B77C85">
        <w:rPr>
          <w:noProof/>
        </w:rPr>
        <w:drawing>
          <wp:inline distT="0" distB="0" distL="0" distR="0" wp14:anchorId="0C0B76DB" wp14:editId="0C0B76DC">
            <wp:extent cx="2828401" cy="2466340"/>
            <wp:effectExtent l="0" t="0" r="0" b="0"/>
            <wp:docPr id="21" name="Picture 21" descr="C:\Users\GM\Desktop\beach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M\Desktop\beach 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12" r="342" b="403"/>
                    <a:stretch/>
                  </pic:blipFill>
                  <pic:spPr bwMode="auto">
                    <a:xfrm>
                      <a:off x="0" y="0"/>
                      <a:ext cx="2829129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71F">
        <w:rPr>
          <w:noProof/>
        </w:rPr>
        <w:pict w14:anchorId="0C0B76DD">
          <v:rect id="Rectangle 4" o:spid="_x0000_s1041" style="position:absolute;margin-left:814.5pt;margin-top:328.5pt;width:182.25pt;height:178.5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" fillcolor="#938953 [1614]" stroked="f">
            <v:fill opacity="0" color2="#ddd8c2 [2894]" focusposition=",1" focussize="" focus="100%" type="gradientRadial">
              <o:fill v:ext="view" type="gradientCenter"/>
            </v:fill>
            <v:textbox style="mso-next-textbox:#Rectangle 4" inset=",252pt">
              <w:txbxContent>
                <w:sdt>
                  <w:sdtPr>
                    <w:id w:val="-1305693455"/>
                    <w:temporary/>
                    <w:showingPlcHdr/>
                  </w:sdtPr>
                  <w:sdtEndPr/>
                  <w:sdtContent>
                    <w:p w14:paraId="0C0B770A" w14:textId="77777777" w:rsidR="00CB54DF" w:rsidRDefault="00DC66B0">
                      <w:pPr>
                        <w:pStyle w:val="BrochureSubtitle2"/>
                      </w:pPr>
                      <w:r>
                        <w:t>[Customized</w:t>
                      </w:r>
                    </w:p>
                    <w:p w14:paraId="0C0B770B" w14:textId="77777777" w:rsidR="00CB54DF" w:rsidRDefault="00DC66B0">
                      <w:pPr>
                        <w:pStyle w:val="BrochureSubtitle2"/>
                      </w:pPr>
                      <w:r>
                        <w:t>Turnkey Training</w:t>
                      </w:r>
                    </w:p>
                    <w:p w14:paraId="0C0B770C" w14:textId="77777777" w:rsidR="00CB54DF" w:rsidRDefault="00DC66B0">
                      <w:pPr>
                        <w:pStyle w:val="BrochureSubtitle2"/>
                      </w:pPr>
                      <w:r>
                        <w:t>Courseware]</w:t>
                      </w:r>
                    </w:p>
                  </w:sdtContent>
                </w:sdt>
              </w:txbxContent>
            </v:textbox>
            <w10:wrap anchorx="margin" anchory="margin"/>
          </v:rect>
        </w:pict>
      </w:r>
      <w:r w:rsidR="0091401E">
        <w:t xml:space="preserve"> </w:t>
      </w:r>
      <w:r w:rsidR="008B6FC2">
        <w:t xml:space="preserve">             </w:t>
      </w:r>
      <w:bookmarkStart w:id="0" w:name="_GoBack"/>
      <w:bookmarkEnd w:id="0"/>
      <w:r w:rsidR="008B6FC2">
        <w:t xml:space="preserve"> </w:t>
      </w:r>
      <w:r>
        <w:t xml:space="preserve">  </w:t>
      </w:r>
      <w:r w:rsidR="008B6FC2">
        <w:t xml:space="preserve">  </w:t>
      </w:r>
      <w:r>
        <w:t xml:space="preserve">  </w:t>
      </w:r>
      <w:r w:rsidR="008B6FC2">
        <w:t xml:space="preserve">      </w:t>
      </w:r>
      <w:r w:rsidR="008B6FC2" w:rsidRPr="00570CDF">
        <w:rPr>
          <w:noProof/>
        </w:rPr>
        <w:drawing>
          <wp:inline distT="0" distB="0" distL="0" distR="0" wp14:anchorId="0C0B76DE" wp14:editId="0C0B76DF">
            <wp:extent cx="2200275" cy="2466975"/>
            <wp:effectExtent l="0" t="0" r="0" b="0"/>
            <wp:docPr id="2" name="Picture 2" descr="C:\Users\GM\Desktop\docume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M\Desktop\document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9" t="-340" b="3391"/>
                    <a:stretch/>
                  </pic:blipFill>
                  <pic:spPr bwMode="auto">
                    <a:xfrm>
                      <a:off x="0" y="0"/>
                      <a:ext cx="2200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B7698" w14:textId="77777777" w:rsidR="00CF4DEE" w:rsidRPr="00CF4DEE" w:rsidRDefault="00CF4DEE" w:rsidP="00CF4DEE">
      <w:pPr>
        <w:tabs>
          <w:tab w:val="left" w:pos="9120"/>
        </w:tabs>
        <w:rPr>
          <w:b/>
          <w:sz w:val="36"/>
          <w:szCs w:val="36"/>
        </w:rPr>
      </w:pPr>
      <w:r>
        <w:tab/>
      </w:r>
      <w:r w:rsidRPr="00CF4DEE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           </w:t>
      </w:r>
      <w:r w:rsidRPr="00CF4DEE">
        <w:rPr>
          <w:sz w:val="24"/>
          <w:szCs w:val="24"/>
        </w:rPr>
        <w:t xml:space="preserve">  </w:t>
      </w:r>
      <w:r>
        <w:rPr>
          <w:b/>
          <w:color w:val="002060"/>
          <w:sz w:val="24"/>
          <w:szCs w:val="24"/>
        </w:rPr>
        <w:t xml:space="preserve"> </w:t>
      </w:r>
      <w:r w:rsidRPr="00CF4DEE">
        <w:rPr>
          <w:b/>
          <w:color w:val="002060"/>
          <w:sz w:val="24"/>
          <w:szCs w:val="24"/>
        </w:rPr>
        <w:t xml:space="preserve">  </w:t>
      </w:r>
      <w:r w:rsidRPr="00CF4DEE">
        <w:rPr>
          <w:b/>
          <w:sz w:val="36"/>
          <w:szCs w:val="36"/>
        </w:rPr>
        <w:t xml:space="preserve">BASIC CONDO RULES </w:t>
      </w:r>
    </w:p>
    <w:p w14:paraId="0C0B7699" w14:textId="77777777" w:rsidR="00CB54DF" w:rsidRPr="00CF4DEE" w:rsidRDefault="00CB54DF" w:rsidP="00CF4DEE">
      <w:pPr>
        <w:tabs>
          <w:tab w:val="left" w:pos="9120"/>
        </w:tabs>
        <w:sectPr w:rsidR="00CB54DF" w:rsidRPr="00CF4DEE" w:rsidSect="00A662B8">
          <w:pgSz w:w="15840" w:h="12240" w:orient="landscape"/>
          <w:pgMar w:top="990" w:right="720" w:bottom="720" w:left="720" w:header="720" w:footer="720" w:gutter="0"/>
          <w:cols w:space="720"/>
          <w:docGrid w:linePitch="360"/>
        </w:sectPr>
      </w:pPr>
    </w:p>
    <w:p w14:paraId="0C0B769A" w14:textId="77777777" w:rsidR="00CB54DF" w:rsidRDefault="009A471F" w:rsidP="005F067D">
      <w:r>
        <w:rPr>
          <w:noProof/>
        </w:rPr>
        <w:lastRenderedPageBreak/>
        <w:pict w14:anchorId="0C0B76E0">
          <v:shape id="Text Box 2" o:spid="_x0000_s1036" type="#_x0000_t202" style="position:absolute;margin-left:-14.7pt;margin-top:14.25pt;width:255.6pt;height:342.4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" strokecolor="#00b0f0">
            <v:textbox style="mso-next-textbox:#Text Box 2">
              <w:txbxContent>
                <w:p w14:paraId="0C0B770D" w14:textId="77777777" w:rsidR="00883F34" w:rsidRPr="008E3905" w:rsidRDefault="00830C7B" w:rsidP="008E3905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8E3905">
                    <w:rPr>
                      <w:rFonts w:ascii="Times New Roman" w:hAnsi="Times New Roman" w:cs="Times New Roman"/>
                      <w:b/>
                    </w:rPr>
                    <w:t>Island Dunes Oceanside I is a friendly neighborhood located in the beautiful Treasure Coast City of Jensen Beach on Hutchinson Island.</w:t>
                  </w:r>
                </w:p>
                <w:p w14:paraId="0C0B770E" w14:textId="176962A0" w:rsidR="00830C7B" w:rsidRPr="008E3905" w:rsidRDefault="00830C7B" w:rsidP="008E3905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8E3905">
                    <w:rPr>
                      <w:rFonts w:ascii="Times New Roman" w:hAnsi="Times New Roman" w:cs="Times New Roman"/>
                      <w:b/>
                    </w:rPr>
                    <w:t>Being a part of the Island Dun</w:t>
                  </w:r>
                  <w:r w:rsidR="00FC3B85">
                    <w:rPr>
                      <w:rFonts w:ascii="Times New Roman" w:hAnsi="Times New Roman" w:cs="Times New Roman"/>
                      <w:b/>
                    </w:rPr>
                    <w:t>es Oceanside I community offers</w:t>
                  </w:r>
                  <w:r w:rsidRPr="008E3905">
                    <w:rPr>
                      <w:rFonts w:ascii="Times New Roman" w:hAnsi="Times New Roman" w:cs="Times New Roman"/>
                      <w:b/>
                    </w:rPr>
                    <w:t xml:space="preserve"> our residents a tropical paradise lifestyle.  Island Dunes Oceanside I is a true jewel with many amenities such as direct beach access, spacious outdoor areas with two (2)</w:t>
                  </w:r>
                  <w:r w:rsidR="00BE0C4B">
                    <w:rPr>
                      <w:rFonts w:ascii="Times New Roman" w:hAnsi="Times New Roman" w:cs="Times New Roman"/>
                      <w:b/>
                    </w:rPr>
                    <w:t xml:space="preserve"> heated</w:t>
                  </w:r>
                  <w:r w:rsidRPr="008E3905">
                    <w:rPr>
                      <w:rFonts w:ascii="Times New Roman" w:hAnsi="Times New Roman" w:cs="Times New Roman"/>
                      <w:b/>
                    </w:rPr>
                    <w:t xml:space="preserve"> swimming pools</w:t>
                  </w:r>
                  <w:r w:rsidR="00BE0C4B"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8E3905">
                    <w:rPr>
                      <w:rFonts w:ascii="Times New Roman" w:hAnsi="Times New Roman" w:cs="Times New Roman"/>
                      <w:b/>
                    </w:rPr>
                    <w:t xml:space="preserve"> a hot tub, an exerc</w:t>
                  </w:r>
                  <w:r w:rsidR="008E3905" w:rsidRPr="008E3905">
                    <w:rPr>
                      <w:rFonts w:ascii="Times New Roman" w:hAnsi="Times New Roman" w:cs="Times New Roman"/>
                      <w:b/>
                    </w:rPr>
                    <w:t xml:space="preserve">ise room, a game room, a social </w:t>
                  </w:r>
                  <w:r w:rsidRPr="008E3905">
                    <w:rPr>
                      <w:rFonts w:ascii="Times New Roman" w:hAnsi="Times New Roman" w:cs="Times New Roman"/>
                      <w:b/>
                    </w:rPr>
                    <w:t>room, and much more.  Our amenities are just a backdrop to the real benefit of living at Island Dunes Oceanside I- the people.</w:t>
                  </w:r>
                </w:p>
                <w:p w14:paraId="0C0B770F" w14:textId="77777777" w:rsidR="00830C7B" w:rsidRPr="008E3905" w:rsidRDefault="00EC5738" w:rsidP="008E3905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In addition</w:t>
                  </w:r>
                  <w:r w:rsidR="00830C7B" w:rsidRPr="008E3905">
                    <w:rPr>
                      <w:rFonts w:ascii="Times New Roman" w:hAnsi="Times New Roman" w:cs="Times New Roman"/>
                      <w:b/>
                    </w:rPr>
                    <w:t xml:space="preserve"> to beautiful scenic waterfront views of the Treasure Coast, there are great </w:t>
                  </w:r>
                  <w:r w:rsidR="005560B7" w:rsidRPr="008E3905">
                    <w:rPr>
                      <w:rFonts w:ascii="Times New Roman" w:hAnsi="Times New Roman" w:cs="Times New Roman"/>
                      <w:b/>
                    </w:rPr>
                    <w:t xml:space="preserve">outdoor activities available at the Island Dunes Country Club, including an executive nine-hole golf course along the Indian River, a state-of-the-art tennis facility, and pickleball courts.  Furthermore, the town </w:t>
                  </w:r>
                  <w:r w:rsidR="008E3905" w:rsidRPr="008E3905">
                    <w:rPr>
                      <w:rFonts w:ascii="Times New Roman" w:hAnsi="Times New Roman" w:cs="Times New Roman"/>
                      <w:b/>
                    </w:rPr>
                    <w:t>of Jensen Beach offers upscale dining, beautiful beaches, top notch shopping, and an entertaining nightlife, all at your fingertips.</w:t>
                  </w:r>
                </w:p>
                <w:p w14:paraId="0C0B7710" w14:textId="77777777" w:rsidR="008E3905" w:rsidRPr="008E3905" w:rsidRDefault="008E3905" w:rsidP="008E3905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8E3905">
                    <w:rPr>
                      <w:rFonts w:ascii="Times New Roman" w:hAnsi="Times New Roman" w:cs="Times New Roman"/>
                      <w:b/>
                    </w:rPr>
                    <w:t>Island Dunes Oceanside 1 is truly an amazing and special place making for a wonderful</w:t>
                  </w:r>
                  <w:r w:rsidRPr="008E3905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</w:t>
                  </w:r>
                  <w:r w:rsidRPr="008E3905">
                    <w:rPr>
                      <w:rFonts w:ascii="Times New Roman" w:hAnsi="Times New Roman" w:cs="Times New Roman"/>
                      <w:b/>
                    </w:rPr>
                    <w:t>lifestyle choice and an incredible experience.</w:t>
                  </w:r>
                </w:p>
                <w:p w14:paraId="0C0B7711" w14:textId="77777777" w:rsidR="00E87826" w:rsidRPr="008E3905" w:rsidRDefault="00E87826" w:rsidP="008C354B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14:paraId="0C0B769B" w14:textId="77777777" w:rsidR="00CB54DF" w:rsidRDefault="00CB54DF" w:rsidP="005F067D">
      <w:pPr>
        <w:pStyle w:val="SectionHeading1"/>
      </w:pPr>
    </w:p>
    <w:p w14:paraId="0C0B769C" w14:textId="77777777" w:rsidR="00CB54DF" w:rsidRDefault="00CB54DF" w:rsidP="005F067D">
      <w:pPr>
        <w:pStyle w:val="BrochureCopy"/>
      </w:pPr>
    </w:p>
    <w:p w14:paraId="0C0B769D" w14:textId="77777777" w:rsidR="00CB54DF" w:rsidRDefault="00CB54DF" w:rsidP="005F067D">
      <w:pPr>
        <w:pStyle w:val="SectionHeading2"/>
      </w:pPr>
    </w:p>
    <w:p w14:paraId="0C0B769E" w14:textId="77777777" w:rsidR="00CB54DF" w:rsidRDefault="00CB54DF" w:rsidP="005F067D">
      <w:pPr>
        <w:pStyle w:val="BrochureCopy"/>
      </w:pPr>
    </w:p>
    <w:p w14:paraId="0C0B769F" w14:textId="77777777" w:rsidR="00B84EBF" w:rsidRDefault="00B84EBF" w:rsidP="005F067D">
      <w:pPr>
        <w:pStyle w:val="BrochureCopy"/>
      </w:pPr>
    </w:p>
    <w:p w14:paraId="0C0B76A0" w14:textId="77777777" w:rsidR="00CB54DF" w:rsidRDefault="00CB54DF" w:rsidP="005F067D">
      <w:pPr>
        <w:pStyle w:val="SectionHeading2"/>
      </w:pPr>
    </w:p>
    <w:p w14:paraId="0C0B76A1" w14:textId="77777777" w:rsidR="00CB54DF" w:rsidRDefault="00CB54DF" w:rsidP="005F067D">
      <w:pPr>
        <w:pStyle w:val="BrochureCopy"/>
      </w:pPr>
    </w:p>
    <w:p w14:paraId="0C0B76A2" w14:textId="77777777" w:rsidR="00CB54DF" w:rsidRDefault="00CB54DF" w:rsidP="005F067D">
      <w:pPr>
        <w:pStyle w:val="SectionHeading2"/>
      </w:pPr>
    </w:p>
    <w:p w14:paraId="0C0B76A3" w14:textId="77777777" w:rsidR="00CB54DF" w:rsidRDefault="00CB54DF" w:rsidP="005F067D">
      <w:pPr>
        <w:pStyle w:val="BrochureCopy"/>
      </w:pPr>
    </w:p>
    <w:p w14:paraId="0C0B76A4" w14:textId="77777777" w:rsidR="00CB54DF" w:rsidRDefault="00CB54DF" w:rsidP="005F067D">
      <w:pPr>
        <w:pStyle w:val="SectionHeading1"/>
      </w:pPr>
    </w:p>
    <w:p w14:paraId="0C0B76A5" w14:textId="77777777" w:rsidR="00CB54DF" w:rsidRDefault="00CB54DF" w:rsidP="005F067D">
      <w:pPr>
        <w:pStyle w:val="BrochureCopy"/>
      </w:pPr>
    </w:p>
    <w:p w14:paraId="0C0B76A6" w14:textId="77777777" w:rsidR="003F16AB" w:rsidRPr="0036741A" w:rsidRDefault="00C754EE" w:rsidP="0036741A">
      <w:pPr>
        <w:pStyle w:val="SectionHeading2"/>
        <w:spacing w:before="0" w:after="0" w:line="240" w:lineRule="auto"/>
        <w:jc w:val="center"/>
        <w:rPr>
          <w:rFonts w:ascii="Arial Black" w:hAnsi="Arial Black"/>
          <w:b/>
          <w:color w:val="17365D" w:themeColor="text2" w:themeShade="BF"/>
          <w:sz w:val="36"/>
          <w:szCs w:val="36"/>
          <w:u w:val="single"/>
        </w:rPr>
      </w:pPr>
      <w:r w:rsidRPr="0036741A">
        <w:rPr>
          <w:rFonts w:ascii="Arial Black" w:hAnsi="Arial Black"/>
          <w:b/>
          <w:color w:val="17365D" w:themeColor="text2" w:themeShade="BF"/>
          <w:sz w:val="36"/>
          <w:szCs w:val="36"/>
          <w:u w:val="single"/>
        </w:rPr>
        <w:t>IMPORTANT</w:t>
      </w:r>
    </w:p>
    <w:p w14:paraId="0C0B76A7" w14:textId="77777777" w:rsidR="008C354B" w:rsidRDefault="008C354B" w:rsidP="0036741A">
      <w:pPr>
        <w:pStyle w:val="SectionHeading2"/>
        <w:spacing w:before="0" w:after="0" w:line="240" w:lineRule="auto"/>
        <w:jc w:val="center"/>
        <w:rPr>
          <w:b/>
          <w:i/>
          <w:color w:val="17365D" w:themeColor="text2" w:themeShade="BF"/>
          <w:sz w:val="36"/>
          <w:szCs w:val="36"/>
        </w:rPr>
      </w:pPr>
    </w:p>
    <w:p w14:paraId="0C0B76A8" w14:textId="77777777" w:rsidR="008C354B" w:rsidRDefault="008C354B" w:rsidP="00830C7B">
      <w:pPr>
        <w:pStyle w:val="SectionHeading2"/>
        <w:spacing w:before="0" w:after="0" w:line="240" w:lineRule="auto"/>
        <w:rPr>
          <w:b/>
          <w:i/>
          <w:color w:val="17365D" w:themeColor="text2" w:themeShade="BF"/>
          <w:sz w:val="36"/>
          <w:szCs w:val="36"/>
        </w:rPr>
      </w:pPr>
    </w:p>
    <w:p w14:paraId="0C0B76A9" w14:textId="77777777" w:rsidR="008C354B" w:rsidRDefault="008C354B" w:rsidP="0036741A">
      <w:pPr>
        <w:pStyle w:val="SectionHeading2"/>
        <w:spacing w:before="0" w:after="0" w:line="240" w:lineRule="auto"/>
        <w:jc w:val="center"/>
        <w:rPr>
          <w:b/>
          <w:i/>
          <w:color w:val="17365D" w:themeColor="text2" w:themeShade="BF"/>
          <w:sz w:val="36"/>
          <w:szCs w:val="36"/>
        </w:rPr>
      </w:pPr>
    </w:p>
    <w:p w14:paraId="0C0B76AA" w14:textId="77777777" w:rsidR="00C754EE" w:rsidRPr="004F390B" w:rsidRDefault="00C754EE" w:rsidP="0036741A">
      <w:pPr>
        <w:pStyle w:val="SectionHeading2"/>
        <w:spacing w:before="0" w:after="0" w:line="240" w:lineRule="auto"/>
        <w:jc w:val="center"/>
        <w:rPr>
          <w:b/>
          <w:color w:val="FF0000"/>
          <w:sz w:val="36"/>
          <w:szCs w:val="36"/>
        </w:rPr>
      </w:pPr>
      <w:r w:rsidRPr="004F390B">
        <w:rPr>
          <w:b/>
          <w:color w:val="FF0000"/>
          <w:sz w:val="36"/>
          <w:szCs w:val="36"/>
        </w:rPr>
        <w:t xml:space="preserve">HIGHLIGHTS OF RULES &amp; </w:t>
      </w:r>
    </w:p>
    <w:p w14:paraId="0C0B76AB" w14:textId="77777777" w:rsidR="00C754EE" w:rsidRPr="004F390B" w:rsidRDefault="00C754EE" w:rsidP="0036741A">
      <w:pPr>
        <w:pStyle w:val="SectionHeading2"/>
        <w:spacing w:before="0" w:after="0" w:line="240" w:lineRule="auto"/>
        <w:jc w:val="center"/>
        <w:rPr>
          <w:b/>
          <w:color w:val="FF0000"/>
          <w:sz w:val="36"/>
          <w:szCs w:val="36"/>
        </w:rPr>
      </w:pPr>
      <w:r w:rsidRPr="004F390B">
        <w:rPr>
          <w:b/>
          <w:color w:val="FF0000"/>
          <w:sz w:val="36"/>
          <w:szCs w:val="36"/>
        </w:rPr>
        <w:t>REGULATIONS</w:t>
      </w:r>
    </w:p>
    <w:p w14:paraId="0C0B76AC" w14:textId="77777777" w:rsidR="0036741A" w:rsidRPr="004F390B" w:rsidRDefault="0036741A" w:rsidP="0036741A">
      <w:pPr>
        <w:pStyle w:val="SectionHeading2"/>
        <w:spacing w:before="0" w:after="0" w:line="240" w:lineRule="auto"/>
        <w:jc w:val="center"/>
        <w:rPr>
          <w:b/>
          <w:i/>
          <w:color w:val="FF0000"/>
        </w:rPr>
      </w:pPr>
    </w:p>
    <w:p w14:paraId="0C0B76AD" w14:textId="77777777" w:rsidR="00C754EE" w:rsidRPr="0036741A" w:rsidRDefault="00C754EE" w:rsidP="003F16AB">
      <w:pPr>
        <w:pStyle w:val="SectionHeading2"/>
        <w:spacing w:before="0" w:after="0" w:line="240" w:lineRule="auto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36741A">
        <w:rPr>
          <w:rFonts w:ascii="Times New Roman" w:hAnsi="Times New Roman" w:cs="Times New Roman"/>
          <w:b/>
          <w:color w:val="auto"/>
          <w:sz w:val="36"/>
          <w:szCs w:val="36"/>
          <w:u w:val="single"/>
        </w:rPr>
        <w:t>UPON ARRIVAL</w:t>
      </w:r>
      <w:r w:rsidRPr="0036741A">
        <w:rPr>
          <w:rFonts w:ascii="Times New Roman" w:hAnsi="Times New Roman" w:cs="Times New Roman"/>
          <w:b/>
          <w:color w:val="auto"/>
          <w:sz w:val="36"/>
          <w:szCs w:val="36"/>
        </w:rPr>
        <w:t>:</w:t>
      </w:r>
    </w:p>
    <w:p w14:paraId="0C0B76AE" w14:textId="77777777" w:rsidR="0036741A" w:rsidRPr="0036741A" w:rsidRDefault="0036741A" w:rsidP="003F16AB">
      <w:pPr>
        <w:pStyle w:val="SectionHeading2"/>
        <w:spacing w:before="0" w:after="0" w:line="240" w:lineRule="auto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</w:p>
    <w:p w14:paraId="0C0B76AF" w14:textId="77777777" w:rsidR="00FC3F23" w:rsidRDefault="00C754EE" w:rsidP="00FC3F23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6741A">
        <w:rPr>
          <w:rFonts w:ascii="Times New Roman" w:hAnsi="Times New Roman" w:cs="Times New Roman"/>
          <w:b/>
          <w:color w:val="auto"/>
        </w:rPr>
        <w:t>Guests will not be admitted without prior registration with the</w:t>
      </w:r>
      <w:r w:rsidR="00FC3F23">
        <w:rPr>
          <w:rFonts w:ascii="Times New Roman" w:hAnsi="Times New Roman" w:cs="Times New Roman"/>
          <w:b/>
          <w:color w:val="auto"/>
        </w:rPr>
        <w:t xml:space="preserve"> </w:t>
      </w:r>
      <w:r w:rsidRPr="00FC3F23">
        <w:rPr>
          <w:rFonts w:ascii="Times New Roman" w:hAnsi="Times New Roman" w:cs="Times New Roman"/>
          <w:b/>
          <w:color w:val="auto"/>
        </w:rPr>
        <w:t>Manager’s Office at (772-229-8415) or with Security at</w:t>
      </w:r>
    </w:p>
    <w:p w14:paraId="0C0B76B0" w14:textId="77777777" w:rsidR="00C754EE" w:rsidRPr="00FC3F23" w:rsidRDefault="00C754EE" w:rsidP="00FC3F23">
      <w:pPr>
        <w:pStyle w:val="SectionHeading2"/>
        <w:spacing w:before="0" w:after="0" w:line="240" w:lineRule="auto"/>
        <w:ind w:left="360"/>
        <w:rPr>
          <w:rFonts w:ascii="Times New Roman" w:hAnsi="Times New Roman" w:cs="Times New Roman"/>
          <w:b/>
          <w:color w:val="auto"/>
        </w:rPr>
      </w:pPr>
      <w:r w:rsidRPr="00FC3F23">
        <w:rPr>
          <w:rFonts w:ascii="Times New Roman" w:hAnsi="Times New Roman" w:cs="Times New Roman"/>
          <w:b/>
          <w:color w:val="auto"/>
        </w:rPr>
        <w:t xml:space="preserve"> (772-229-9500)</w:t>
      </w:r>
      <w:r w:rsidR="00FC3F23">
        <w:rPr>
          <w:rFonts w:ascii="Times New Roman" w:hAnsi="Times New Roman" w:cs="Times New Roman"/>
          <w:b/>
          <w:color w:val="auto"/>
        </w:rPr>
        <w:t>.</w:t>
      </w:r>
    </w:p>
    <w:p w14:paraId="0C0B76B1" w14:textId="77777777" w:rsidR="00C754EE" w:rsidRPr="0036741A" w:rsidRDefault="00C754EE" w:rsidP="00C754EE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6741A">
        <w:rPr>
          <w:rFonts w:ascii="Times New Roman" w:hAnsi="Times New Roman" w:cs="Times New Roman"/>
          <w:b/>
          <w:color w:val="auto"/>
        </w:rPr>
        <w:t>Unit Owners, renters, and guests upon arrival must register with Security and obtain a parking sticker/window card for vehicle identification.</w:t>
      </w:r>
    </w:p>
    <w:p w14:paraId="0C0B76B2" w14:textId="77777777" w:rsidR="008C354B" w:rsidRPr="008C354B" w:rsidRDefault="00DC66B0" w:rsidP="008C354B">
      <w:pPr>
        <w:pStyle w:val="SectionHeading2"/>
        <w:spacing w:before="0" w:after="0" w:line="240" w:lineRule="auto"/>
        <w:ind w:left="360"/>
      </w:pPr>
      <w:r w:rsidRPr="0036741A">
        <w:br w:type="column"/>
      </w:r>
    </w:p>
    <w:p w14:paraId="0C0B76B3" w14:textId="77777777" w:rsidR="00275FE8" w:rsidRDefault="0036741A" w:rsidP="0036741A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Guests shall return the Guest Registration form to the Office that they receive from Security.</w:t>
      </w:r>
    </w:p>
    <w:p w14:paraId="0C0B76B4" w14:textId="77777777" w:rsidR="0036741A" w:rsidRPr="0036741A" w:rsidRDefault="0036741A" w:rsidP="0036741A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6741A">
        <w:rPr>
          <w:rFonts w:ascii="Times New Roman" w:hAnsi="Times New Roman" w:cs="Times New Roman"/>
          <w:b/>
          <w:color w:val="auto"/>
        </w:rPr>
        <w:t>A Unit Owner who intends to have guests occupy their unit while the Owner is not in residence must notify the Manager’s Office in advance of the guest’s visit.</w:t>
      </w:r>
    </w:p>
    <w:p w14:paraId="0C0B76B5" w14:textId="77777777" w:rsidR="0036741A" w:rsidRPr="00FC3F23" w:rsidRDefault="0036741A" w:rsidP="0036741A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FC3F23">
        <w:rPr>
          <w:rFonts w:ascii="Times New Roman" w:hAnsi="Times New Roman" w:cs="Times New Roman"/>
          <w:b/>
          <w:color w:val="auto"/>
        </w:rPr>
        <w:t>All vehicles must be checked in with Security.</w:t>
      </w:r>
    </w:p>
    <w:p w14:paraId="0C0B76B6" w14:textId="77777777" w:rsidR="00B24E1F" w:rsidRPr="003F16AB" w:rsidRDefault="00B24E1F" w:rsidP="0036741A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ALL vehicles must have an I</w:t>
      </w:r>
      <w:r w:rsidR="00FC3F23">
        <w:rPr>
          <w:rFonts w:ascii="Times New Roman" w:hAnsi="Times New Roman" w:cs="Times New Roman"/>
          <w:b/>
          <w:color w:val="auto"/>
        </w:rPr>
        <w:t xml:space="preserve">sland </w:t>
      </w:r>
      <w:r w:rsidRPr="003F16AB">
        <w:rPr>
          <w:rFonts w:ascii="Times New Roman" w:hAnsi="Times New Roman" w:cs="Times New Roman"/>
          <w:b/>
          <w:color w:val="auto"/>
        </w:rPr>
        <w:t>D</w:t>
      </w:r>
      <w:r w:rsidR="00FC3F23">
        <w:rPr>
          <w:rFonts w:ascii="Times New Roman" w:hAnsi="Times New Roman" w:cs="Times New Roman"/>
          <w:b/>
          <w:color w:val="auto"/>
        </w:rPr>
        <w:t>unes</w:t>
      </w:r>
      <w:r w:rsidRPr="003F16AB">
        <w:rPr>
          <w:rFonts w:ascii="Times New Roman" w:hAnsi="Times New Roman" w:cs="Times New Roman"/>
          <w:b/>
          <w:color w:val="auto"/>
        </w:rPr>
        <w:t xml:space="preserve"> permanent sticker or a temporary pass. </w:t>
      </w:r>
    </w:p>
    <w:p w14:paraId="0C0B76B7" w14:textId="77777777" w:rsidR="00B24E1F" w:rsidRPr="003F16AB" w:rsidRDefault="00B24E1F" w:rsidP="0036741A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 xml:space="preserve">NO vehicles are to be backed into spaces. </w:t>
      </w:r>
    </w:p>
    <w:p w14:paraId="0C0B76B8" w14:textId="77777777" w:rsidR="009E52D8" w:rsidRPr="003F16AB" w:rsidRDefault="009E52D8" w:rsidP="0036741A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Parki</w:t>
      </w:r>
      <w:r w:rsidR="00FC3F23">
        <w:rPr>
          <w:rFonts w:ascii="Times New Roman" w:hAnsi="Times New Roman" w:cs="Times New Roman"/>
          <w:b/>
          <w:color w:val="auto"/>
        </w:rPr>
        <w:t>ng under the Main Entrance (POR</w:t>
      </w:r>
      <w:r w:rsidRPr="003F16AB">
        <w:rPr>
          <w:rFonts w:ascii="Times New Roman" w:hAnsi="Times New Roman" w:cs="Times New Roman"/>
          <w:b/>
          <w:color w:val="auto"/>
        </w:rPr>
        <w:t>TICO</w:t>
      </w:r>
      <w:r w:rsidR="00B841BD" w:rsidRPr="003F16AB">
        <w:rPr>
          <w:rFonts w:ascii="Times New Roman" w:hAnsi="Times New Roman" w:cs="Times New Roman"/>
          <w:b/>
          <w:color w:val="auto"/>
        </w:rPr>
        <w:t>) is permitted only for loading/unloading.</w:t>
      </w:r>
    </w:p>
    <w:p w14:paraId="0C0B76B9" w14:textId="77777777" w:rsidR="00B841BD" w:rsidRPr="003F16AB" w:rsidRDefault="00B841BD" w:rsidP="005F067D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Guest vehicle parking is located in the North section of the Parking Area.</w:t>
      </w:r>
    </w:p>
    <w:p w14:paraId="0C0B76BA" w14:textId="77777777" w:rsidR="00B841BD" w:rsidRPr="003F16AB" w:rsidRDefault="00B841BD" w:rsidP="005F067D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Pick-up trucks and Vans are to be parked in the parking</w:t>
      </w:r>
      <w:r w:rsidR="00194C5A" w:rsidRPr="003F16AB">
        <w:rPr>
          <w:rFonts w:ascii="Times New Roman" w:hAnsi="Times New Roman" w:cs="Times New Roman"/>
          <w:b/>
          <w:color w:val="auto"/>
        </w:rPr>
        <w:t xml:space="preserve"> area along the west wall (next to </w:t>
      </w:r>
      <w:r w:rsidR="00FC3F23">
        <w:rPr>
          <w:rFonts w:ascii="Times New Roman" w:hAnsi="Times New Roman" w:cs="Times New Roman"/>
          <w:b/>
          <w:color w:val="auto"/>
        </w:rPr>
        <w:t xml:space="preserve">the </w:t>
      </w:r>
      <w:r w:rsidR="00194C5A" w:rsidRPr="003F16AB">
        <w:rPr>
          <w:rFonts w:ascii="Times New Roman" w:hAnsi="Times New Roman" w:cs="Times New Roman"/>
          <w:b/>
          <w:color w:val="auto"/>
        </w:rPr>
        <w:t>public road).</w:t>
      </w:r>
    </w:p>
    <w:p w14:paraId="0C0B76BB" w14:textId="77777777" w:rsidR="00194C5A" w:rsidRPr="003F16AB" w:rsidRDefault="00194C5A" w:rsidP="005F067D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No moving vans, trailers, commercial vehicles, RV’s or boats may be parked in the parking area except with approval of the Manager’s Office.</w:t>
      </w:r>
    </w:p>
    <w:p w14:paraId="0C0B76BC" w14:textId="77777777" w:rsidR="00131A27" w:rsidRPr="00FC3F23" w:rsidRDefault="00B24E1F" w:rsidP="00FC3F23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 xml:space="preserve">ALL vehicles must abide </w:t>
      </w:r>
      <w:r w:rsidR="00FC3F23">
        <w:rPr>
          <w:rFonts w:ascii="Times New Roman" w:hAnsi="Times New Roman" w:cs="Times New Roman"/>
          <w:b/>
          <w:color w:val="auto"/>
        </w:rPr>
        <w:t xml:space="preserve">by </w:t>
      </w:r>
      <w:r w:rsidRPr="003F16AB">
        <w:rPr>
          <w:rFonts w:ascii="Times New Roman" w:hAnsi="Times New Roman" w:cs="Times New Roman"/>
          <w:b/>
          <w:color w:val="auto"/>
        </w:rPr>
        <w:t>the</w:t>
      </w:r>
      <w:r w:rsidR="009E52D8" w:rsidRPr="003F16AB">
        <w:rPr>
          <w:rFonts w:ascii="Times New Roman" w:hAnsi="Times New Roman" w:cs="Times New Roman"/>
          <w:b/>
          <w:color w:val="auto"/>
        </w:rPr>
        <w:t xml:space="preserve"> 10 MPH</w:t>
      </w:r>
      <w:r w:rsidRPr="003F16AB">
        <w:rPr>
          <w:rFonts w:ascii="Times New Roman" w:hAnsi="Times New Roman" w:cs="Times New Roman"/>
          <w:b/>
          <w:color w:val="auto"/>
        </w:rPr>
        <w:t xml:space="preserve"> speed limit. </w:t>
      </w:r>
    </w:p>
    <w:p w14:paraId="0C0B76BD" w14:textId="2670D964" w:rsidR="00F10427" w:rsidRPr="003F16AB" w:rsidRDefault="00F10427" w:rsidP="00C754EE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 xml:space="preserve">Smoking is </w:t>
      </w:r>
      <w:r w:rsidR="0036741A">
        <w:rPr>
          <w:rFonts w:ascii="Times New Roman" w:hAnsi="Times New Roman" w:cs="Times New Roman"/>
          <w:b/>
          <w:color w:val="auto"/>
        </w:rPr>
        <w:t xml:space="preserve">NOT </w:t>
      </w:r>
      <w:r w:rsidR="00BE0C4B">
        <w:rPr>
          <w:rFonts w:ascii="Times New Roman" w:hAnsi="Times New Roman" w:cs="Times New Roman"/>
          <w:b/>
          <w:color w:val="auto"/>
        </w:rPr>
        <w:t>permitted in common areas</w:t>
      </w:r>
      <w:r w:rsidRPr="003F16AB">
        <w:rPr>
          <w:rFonts w:ascii="Times New Roman" w:hAnsi="Times New Roman" w:cs="Times New Roman"/>
          <w:b/>
          <w:color w:val="auto"/>
        </w:rPr>
        <w:t>.</w:t>
      </w:r>
    </w:p>
    <w:p w14:paraId="0C0B76BE" w14:textId="77777777" w:rsidR="001D5EF9" w:rsidRPr="003F16AB" w:rsidRDefault="001D5EF9" w:rsidP="00EE5607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POOL: Access to the pool</w:t>
      </w:r>
      <w:r w:rsidR="00A82CDA">
        <w:rPr>
          <w:rFonts w:ascii="Times New Roman" w:hAnsi="Times New Roman" w:cs="Times New Roman"/>
          <w:b/>
          <w:color w:val="auto"/>
        </w:rPr>
        <w:t xml:space="preserve"> area must be made through the B</w:t>
      </w:r>
      <w:r w:rsidRPr="003F16AB">
        <w:rPr>
          <w:rFonts w:ascii="Times New Roman" w:hAnsi="Times New Roman" w:cs="Times New Roman"/>
          <w:b/>
          <w:color w:val="auto"/>
        </w:rPr>
        <w:t>uilding lobby.</w:t>
      </w:r>
    </w:p>
    <w:p w14:paraId="0C0B76BF" w14:textId="07BDD1AE" w:rsidR="009A26E7" w:rsidRPr="009A26E7" w:rsidRDefault="00BE0C4B" w:rsidP="009A26E7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S</w:t>
      </w:r>
      <w:r w:rsidR="00EE5607" w:rsidRPr="003F16AB">
        <w:rPr>
          <w:rFonts w:ascii="Times New Roman" w:hAnsi="Times New Roman" w:cs="Times New Roman"/>
          <w:b/>
          <w:color w:val="auto"/>
        </w:rPr>
        <w:t>howers are</w:t>
      </w:r>
      <w:r>
        <w:rPr>
          <w:rFonts w:ascii="Times New Roman" w:hAnsi="Times New Roman" w:cs="Times New Roman"/>
          <w:b/>
          <w:color w:val="auto"/>
        </w:rPr>
        <w:t xml:space="preserve"> available and are </w:t>
      </w:r>
      <w:r w:rsidR="00EE5607" w:rsidRPr="003F16AB">
        <w:rPr>
          <w:rFonts w:ascii="Times New Roman" w:hAnsi="Times New Roman" w:cs="Times New Roman"/>
          <w:b/>
          <w:color w:val="auto"/>
        </w:rPr>
        <w:t>required before entering the pool or the hot tub area.</w:t>
      </w:r>
    </w:p>
    <w:p w14:paraId="0C0B76C0" w14:textId="77777777" w:rsidR="009A26E7" w:rsidRPr="003F16AB" w:rsidRDefault="009A26E7" w:rsidP="009A26E7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Everyone MUST</w:t>
      </w:r>
      <w:r>
        <w:rPr>
          <w:rFonts w:ascii="Times New Roman" w:hAnsi="Times New Roman" w:cs="Times New Roman"/>
          <w:b/>
          <w:color w:val="auto"/>
        </w:rPr>
        <w:t xml:space="preserve"> be thoroughly dried off</w:t>
      </w:r>
    </w:p>
    <w:p w14:paraId="0C0B76C1" w14:textId="77777777" w:rsidR="009A26E7" w:rsidRDefault="009A26E7" w:rsidP="009A26E7">
      <w:pPr>
        <w:pStyle w:val="SectionHeading2"/>
        <w:spacing w:before="0" w:after="0" w:line="240" w:lineRule="auto"/>
        <w:ind w:left="360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before entering the Building.</w:t>
      </w:r>
    </w:p>
    <w:p w14:paraId="0C0B76C2" w14:textId="77777777" w:rsidR="009A26E7" w:rsidRPr="003F16AB" w:rsidRDefault="009A26E7" w:rsidP="009A26E7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Shoes &amp; Cover- Up’</w:t>
      </w:r>
      <w:r>
        <w:rPr>
          <w:rFonts w:ascii="Times New Roman" w:hAnsi="Times New Roman" w:cs="Times New Roman"/>
          <w:b/>
          <w:color w:val="auto"/>
        </w:rPr>
        <w:t>s</w:t>
      </w:r>
      <w:r w:rsidRPr="003F16AB">
        <w:rPr>
          <w:rFonts w:ascii="Times New Roman" w:hAnsi="Times New Roman" w:cs="Times New Roman"/>
          <w:b/>
          <w:color w:val="auto"/>
        </w:rPr>
        <w:t xml:space="preserve"> must be wo</w:t>
      </w:r>
      <w:r>
        <w:rPr>
          <w:rFonts w:ascii="Times New Roman" w:hAnsi="Times New Roman" w:cs="Times New Roman"/>
          <w:b/>
          <w:color w:val="auto"/>
        </w:rPr>
        <w:t xml:space="preserve">rn in all common areas. </w:t>
      </w:r>
    </w:p>
    <w:p w14:paraId="0C0B76C3" w14:textId="77777777" w:rsidR="00275FE8" w:rsidRDefault="000B6221" w:rsidP="00FE4516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For reasons of safety, NO running is permitted in the pool area.</w:t>
      </w:r>
    </w:p>
    <w:p w14:paraId="0C0B76C4" w14:textId="77777777" w:rsidR="000B6221" w:rsidRDefault="000B6221" w:rsidP="00FE4516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A responsible adult must supervise all children (12 &amp; under)</w:t>
      </w:r>
      <w:r w:rsidR="00A82CDA">
        <w:rPr>
          <w:rFonts w:ascii="Times New Roman" w:hAnsi="Times New Roman" w:cs="Times New Roman"/>
          <w:b/>
          <w:color w:val="auto"/>
        </w:rPr>
        <w:t>.</w:t>
      </w:r>
    </w:p>
    <w:p w14:paraId="0C0B76C5" w14:textId="77777777" w:rsidR="00A82CDA" w:rsidRDefault="00A82CDA" w:rsidP="00A82CDA">
      <w:pPr>
        <w:pStyle w:val="SectionHeading2"/>
        <w:spacing w:before="0" w:after="0" w:line="240" w:lineRule="auto"/>
        <w:ind w:left="360"/>
        <w:rPr>
          <w:rFonts w:ascii="Times New Roman" w:hAnsi="Times New Roman" w:cs="Times New Roman"/>
          <w:b/>
          <w:color w:val="auto"/>
        </w:rPr>
      </w:pPr>
    </w:p>
    <w:p w14:paraId="0C0B76C6" w14:textId="77777777" w:rsidR="00A82CDA" w:rsidRDefault="00A82CDA" w:rsidP="00A82CDA">
      <w:pPr>
        <w:pStyle w:val="SectionHeading2"/>
        <w:spacing w:before="0" w:after="0" w:line="240" w:lineRule="auto"/>
        <w:ind w:left="360"/>
        <w:rPr>
          <w:rFonts w:ascii="Times New Roman" w:hAnsi="Times New Roman" w:cs="Times New Roman"/>
          <w:b/>
          <w:color w:val="auto"/>
        </w:rPr>
      </w:pPr>
    </w:p>
    <w:p w14:paraId="0C0B76C7" w14:textId="77777777" w:rsidR="00A82CDA" w:rsidRDefault="00A82CDA" w:rsidP="00A82CDA">
      <w:pPr>
        <w:pStyle w:val="SectionHeading2"/>
        <w:spacing w:before="0" w:after="0" w:line="240" w:lineRule="auto"/>
        <w:ind w:left="360"/>
        <w:rPr>
          <w:rFonts w:ascii="Times New Roman" w:hAnsi="Times New Roman" w:cs="Times New Roman"/>
          <w:b/>
          <w:color w:val="auto"/>
        </w:rPr>
      </w:pPr>
    </w:p>
    <w:p w14:paraId="0C0B76C8" w14:textId="77777777" w:rsidR="00275FE8" w:rsidRPr="00A82CDA" w:rsidRDefault="00A82CDA" w:rsidP="00A82CDA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NO child under twelve (12) years of age is permitted in the hot tub area under any circumstances.</w:t>
      </w:r>
    </w:p>
    <w:p w14:paraId="0C0B76C9" w14:textId="77777777" w:rsidR="00275FE8" w:rsidRPr="003F16AB" w:rsidRDefault="00275FE8" w:rsidP="00275FE8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NO lifeguard is on duty.</w:t>
      </w:r>
    </w:p>
    <w:p w14:paraId="0C0B76CA" w14:textId="77777777" w:rsidR="00275FE8" w:rsidRPr="003F16AB" w:rsidRDefault="00275FE8" w:rsidP="00275FE8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NO diapers are allowed to be worn inside the pool or hot tub at any time.</w:t>
      </w:r>
    </w:p>
    <w:p w14:paraId="0C0B76CB" w14:textId="77777777" w:rsidR="003F16AB" w:rsidRPr="00275FE8" w:rsidRDefault="00275FE8" w:rsidP="00275FE8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Glass containers are NOT permitted in the pool area and for safety reasons</w:t>
      </w:r>
      <w:r>
        <w:rPr>
          <w:rFonts w:ascii="Times New Roman" w:hAnsi="Times New Roman" w:cs="Times New Roman"/>
          <w:b/>
          <w:color w:val="auto"/>
        </w:rPr>
        <w:t xml:space="preserve"> must NOT be used.</w:t>
      </w:r>
    </w:p>
    <w:p w14:paraId="0C0B76CC" w14:textId="77777777" w:rsidR="001D5EF9" w:rsidRPr="003F16AB" w:rsidRDefault="001D5EF9" w:rsidP="00DC4643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Towels are to be placed on any outdoor furniture while sunbathing.</w:t>
      </w:r>
    </w:p>
    <w:p w14:paraId="0C0B76CD" w14:textId="77777777" w:rsidR="001D5EF9" w:rsidRPr="003F16AB" w:rsidRDefault="008E3905" w:rsidP="00DC4643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Electronic </w:t>
      </w:r>
      <w:r w:rsidR="00001319" w:rsidRPr="003F16AB">
        <w:rPr>
          <w:rFonts w:ascii="Times New Roman" w:hAnsi="Times New Roman" w:cs="Times New Roman"/>
          <w:b/>
          <w:color w:val="auto"/>
        </w:rPr>
        <w:t>equipment such as radios, tape recorders, ipods, are NOT permitted in the pool area unless headphones are in use.</w:t>
      </w:r>
    </w:p>
    <w:p w14:paraId="0C0B76CE" w14:textId="77777777" w:rsidR="00C754EE" w:rsidRPr="003F16AB" w:rsidRDefault="00C754EE" w:rsidP="00DC4643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Consideration of others using the facilities and the application of “The Golden Rule” is expected of everyone.</w:t>
      </w:r>
    </w:p>
    <w:p w14:paraId="0C0B76CF" w14:textId="77777777" w:rsidR="00646096" w:rsidRPr="003F16AB" w:rsidRDefault="0016667C" w:rsidP="00EE5607">
      <w:pPr>
        <w:pStyle w:val="SectionHeading2"/>
        <w:numPr>
          <w:ilvl w:val="0"/>
          <w:numId w:val="4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 xml:space="preserve">NO items including towels shall be </w:t>
      </w:r>
      <w:r w:rsidR="00646096" w:rsidRPr="003F16AB">
        <w:rPr>
          <w:rFonts w:ascii="Times New Roman" w:hAnsi="Times New Roman" w:cs="Times New Roman"/>
          <w:b/>
          <w:color w:val="auto"/>
        </w:rPr>
        <w:t>hung</w:t>
      </w:r>
      <w:r w:rsidRPr="003F16AB">
        <w:rPr>
          <w:rFonts w:ascii="Times New Roman" w:hAnsi="Times New Roman" w:cs="Times New Roman"/>
          <w:b/>
          <w:color w:val="auto"/>
        </w:rPr>
        <w:t xml:space="preserve"> on </w:t>
      </w:r>
      <w:r w:rsidR="00646096" w:rsidRPr="003F16AB">
        <w:rPr>
          <w:rFonts w:ascii="Times New Roman" w:hAnsi="Times New Roman" w:cs="Times New Roman"/>
          <w:b/>
          <w:color w:val="auto"/>
        </w:rPr>
        <w:t>your</w:t>
      </w:r>
      <w:r w:rsidRPr="003F16AB">
        <w:rPr>
          <w:rFonts w:ascii="Times New Roman" w:hAnsi="Times New Roman" w:cs="Times New Roman"/>
          <w:b/>
          <w:color w:val="auto"/>
        </w:rPr>
        <w:t xml:space="preserve"> </w:t>
      </w:r>
      <w:r w:rsidR="00EE5607" w:rsidRPr="003F16AB">
        <w:rPr>
          <w:rFonts w:ascii="Times New Roman" w:hAnsi="Times New Roman" w:cs="Times New Roman"/>
          <w:b/>
          <w:color w:val="auto"/>
        </w:rPr>
        <w:t>unit’s</w:t>
      </w:r>
      <w:r w:rsidR="00C754EE" w:rsidRPr="003F16AB">
        <w:rPr>
          <w:rFonts w:ascii="Times New Roman" w:hAnsi="Times New Roman" w:cs="Times New Roman"/>
          <w:b/>
          <w:color w:val="auto"/>
        </w:rPr>
        <w:t xml:space="preserve"> balcony.</w:t>
      </w:r>
    </w:p>
    <w:p w14:paraId="0C0B76D0" w14:textId="3BBF0693" w:rsidR="00F07C87" w:rsidRPr="003F16AB" w:rsidRDefault="00B944D0" w:rsidP="0095692E">
      <w:pPr>
        <w:pStyle w:val="SectionHeading2"/>
        <w:numPr>
          <w:ilvl w:val="0"/>
          <w:numId w:val="5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Unit Owner</w:t>
      </w:r>
      <w:r w:rsidR="00001319" w:rsidRPr="003F16AB">
        <w:rPr>
          <w:rFonts w:ascii="Times New Roman" w:hAnsi="Times New Roman" w:cs="Times New Roman"/>
          <w:b/>
          <w:color w:val="auto"/>
        </w:rPr>
        <w:t>s may</w:t>
      </w:r>
      <w:r w:rsidR="002B0192">
        <w:rPr>
          <w:rFonts w:ascii="Times New Roman" w:hAnsi="Times New Roman" w:cs="Times New Roman"/>
          <w:b/>
          <w:color w:val="auto"/>
        </w:rPr>
        <w:t xml:space="preserve"> have one (1) pet that must not exceed </w:t>
      </w:r>
      <w:r w:rsidR="00001319" w:rsidRPr="003F16AB">
        <w:rPr>
          <w:rFonts w:ascii="Times New Roman" w:hAnsi="Times New Roman" w:cs="Times New Roman"/>
          <w:b/>
          <w:color w:val="auto"/>
        </w:rPr>
        <w:t>the maximum weight of (</w:t>
      </w:r>
      <w:r w:rsidR="00001319" w:rsidRPr="003F16AB">
        <w:rPr>
          <w:rFonts w:ascii="Times New Roman" w:hAnsi="Times New Roman" w:cs="Times New Roman"/>
          <w:b/>
          <w:color w:val="auto"/>
          <w:u w:val="single"/>
        </w:rPr>
        <w:t>30)</w:t>
      </w:r>
      <w:r w:rsidR="00001319" w:rsidRPr="003F16AB">
        <w:rPr>
          <w:rFonts w:ascii="Times New Roman" w:hAnsi="Times New Roman" w:cs="Times New Roman"/>
          <w:b/>
          <w:color w:val="auto"/>
        </w:rPr>
        <w:t xml:space="preserve"> pounds which needs to be </w:t>
      </w:r>
      <w:r w:rsidR="00F07C87" w:rsidRPr="003F16AB">
        <w:rPr>
          <w:rFonts w:ascii="Times New Roman" w:hAnsi="Times New Roman" w:cs="Times New Roman"/>
          <w:b/>
          <w:color w:val="auto"/>
        </w:rPr>
        <w:t>appr</w:t>
      </w:r>
      <w:r w:rsidR="00001319" w:rsidRPr="003F16AB">
        <w:rPr>
          <w:rFonts w:ascii="Times New Roman" w:hAnsi="Times New Roman" w:cs="Times New Roman"/>
          <w:b/>
          <w:color w:val="auto"/>
        </w:rPr>
        <w:t>oved by the Manager’s Office and Board of Directors prior</w:t>
      </w:r>
      <w:r w:rsidR="009A26E7">
        <w:rPr>
          <w:rFonts w:ascii="Times New Roman" w:hAnsi="Times New Roman" w:cs="Times New Roman"/>
          <w:b/>
          <w:color w:val="auto"/>
        </w:rPr>
        <w:t xml:space="preserve"> to </w:t>
      </w:r>
      <w:r w:rsidR="00001319" w:rsidRPr="003F16AB">
        <w:rPr>
          <w:rFonts w:ascii="Times New Roman" w:hAnsi="Times New Roman" w:cs="Times New Roman"/>
          <w:b/>
          <w:color w:val="auto"/>
        </w:rPr>
        <w:t>arrival.</w:t>
      </w:r>
    </w:p>
    <w:p w14:paraId="0C0B76D1" w14:textId="77777777" w:rsidR="00B24E1F" w:rsidRPr="003F16AB" w:rsidRDefault="0095692E" w:rsidP="0095692E">
      <w:pPr>
        <w:pStyle w:val="SectionHeading2"/>
        <w:numPr>
          <w:ilvl w:val="0"/>
          <w:numId w:val="5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 xml:space="preserve">Pets </w:t>
      </w:r>
      <w:r w:rsidR="00B24E1F" w:rsidRPr="003F16AB">
        <w:rPr>
          <w:rFonts w:ascii="Times New Roman" w:hAnsi="Times New Roman" w:cs="Times New Roman"/>
          <w:b/>
          <w:color w:val="auto"/>
        </w:rPr>
        <w:t>mu</w:t>
      </w:r>
      <w:r w:rsidRPr="003F16AB">
        <w:rPr>
          <w:rFonts w:ascii="Times New Roman" w:hAnsi="Times New Roman" w:cs="Times New Roman"/>
          <w:b/>
          <w:color w:val="auto"/>
        </w:rPr>
        <w:t>st be</w:t>
      </w:r>
      <w:r w:rsidR="00B959EF" w:rsidRPr="003F16AB">
        <w:rPr>
          <w:rFonts w:ascii="Times New Roman" w:hAnsi="Times New Roman" w:cs="Times New Roman"/>
          <w:b/>
          <w:color w:val="auto"/>
        </w:rPr>
        <w:t xml:space="preserve"> carried </w:t>
      </w:r>
      <w:r w:rsidRPr="003F16AB">
        <w:rPr>
          <w:rFonts w:ascii="Times New Roman" w:hAnsi="Times New Roman" w:cs="Times New Roman"/>
          <w:b/>
          <w:color w:val="auto"/>
        </w:rPr>
        <w:t xml:space="preserve">or in a stroller </w:t>
      </w:r>
      <w:r w:rsidR="00B959EF" w:rsidRPr="003F16AB">
        <w:rPr>
          <w:rFonts w:ascii="Times New Roman" w:hAnsi="Times New Roman" w:cs="Times New Roman"/>
          <w:b/>
          <w:color w:val="auto"/>
        </w:rPr>
        <w:t>thr</w:t>
      </w:r>
      <w:r w:rsidR="009254A7" w:rsidRPr="003F16AB">
        <w:rPr>
          <w:rFonts w:ascii="Times New Roman" w:hAnsi="Times New Roman" w:cs="Times New Roman"/>
          <w:b/>
          <w:color w:val="auto"/>
        </w:rPr>
        <w:t xml:space="preserve">ough </w:t>
      </w:r>
      <w:r w:rsidRPr="003F16AB">
        <w:rPr>
          <w:rFonts w:ascii="Times New Roman" w:hAnsi="Times New Roman" w:cs="Times New Roman"/>
          <w:b/>
          <w:color w:val="auto"/>
        </w:rPr>
        <w:t xml:space="preserve">all </w:t>
      </w:r>
      <w:r w:rsidR="009254A7" w:rsidRPr="003F16AB">
        <w:rPr>
          <w:rFonts w:ascii="Times New Roman" w:hAnsi="Times New Roman" w:cs="Times New Roman"/>
          <w:b/>
          <w:color w:val="auto"/>
        </w:rPr>
        <w:t xml:space="preserve">Common Areas </w:t>
      </w:r>
      <w:r w:rsidRPr="003F16AB">
        <w:rPr>
          <w:rFonts w:ascii="Times New Roman" w:hAnsi="Times New Roman" w:cs="Times New Roman"/>
          <w:b/>
          <w:color w:val="auto"/>
        </w:rPr>
        <w:t>of the Building and to be on a leash while outside.</w:t>
      </w:r>
    </w:p>
    <w:p w14:paraId="0C0B76D2" w14:textId="77777777" w:rsidR="0095692E" w:rsidRPr="003F16AB" w:rsidRDefault="0095692E" w:rsidP="0095692E">
      <w:pPr>
        <w:pStyle w:val="SectionHeading2"/>
        <w:numPr>
          <w:ilvl w:val="0"/>
          <w:numId w:val="5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 xml:space="preserve">Owners shall be responsible and liable for their pet’s behavior and actions, also </w:t>
      </w:r>
      <w:r w:rsidR="009A26E7">
        <w:rPr>
          <w:rFonts w:ascii="Times New Roman" w:hAnsi="Times New Roman" w:cs="Times New Roman"/>
          <w:b/>
          <w:color w:val="auto"/>
        </w:rPr>
        <w:t xml:space="preserve">must </w:t>
      </w:r>
      <w:r w:rsidRPr="003F16AB">
        <w:rPr>
          <w:rFonts w:ascii="Times New Roman" w:hAnsi="Times New Roman" w:cs="Times New Roman"/>
          <w:b/>
          <w:color w:val="auto"/>
        </w:rPr>
        <w:t>be responsible for picking up and disposing of their pet’s waste in the containers provided in the outside areas.</w:t>
      </w:r>
    </w:p>
    <w:p w14:paraId="0C0B76D3" w14:textId="77777777" w:rsidR="0095692E" w:rsidRPr="003F16AB" w:rsidRDefault="0095692E" w:rsidP="0095692E">
      <w:pPr>
        <w:pStyle w:val="SectionHeading2"/>
        <w:numPr>
          <w:ilvl w:val="0"/>
          <w:numId w:val="5"/>
        </w:numPr>
        <w:spacing w:before="0" w:after="0" w:line="240" w:lineRule="auto"/>
        <w:rPr>
          <w:rFonts w:ascii="Times New Roman" w:hAnsi="Times New Roman" w:cs="Times New Roman"/>
          <w:b/>
          <w:color w:val="auto"/>
        </w:rPr>
      </w:pPr>
      <w:r w:rsidRPr="003F16AB">
        <w:rPr>
          <w:rFonts w:ascii="Times New Roman" w:hAnsi="Times New Roman" w:cs="Times New Roman"/>
          <w:b/>
          <w:color w:val="auto"/>
        </w:rPr>
        <w:t>Guests and Renters are NOT permitted to have pets.</w:t>
      </w:r>
    </w:p>
    <w:p w14:paraId="0C0B76D4" w14:textId="77777777" w:rsidR="009E52D8" w:rsidRPr="003F16AB" w:rsidRDefault="009E52D8" w:rsidP="005F067D">
      <w:pPr>
        <w:pStyle w:val="SectionHeading2"/>
        <w:spacing w:before="0" w:after="0" w:line="240" w:lineRule="auto"/>
        <w:rPr>
          <w:rFonts w:ascii="Times New Roman" w:hAnsi="Times New Roman" w:cs="Times New Roman"/>
          <w:b/>
          <w:color w:val="auto"/>
        </w:rPr>
      </w:pPr>
    </w:p>
    <w:p w14:paraId="0C0B76D5" w14:textId="77777777" w:rsidR="00FE508B" w:rsidRPr="003F16AB" w:rsidRDefault="00FE508B" w:rsidP="005F067D">
      <w:pPr>
        <w:pStyle w:val="SectionHeading2"/>
        <w:spacing w:before="0" w:after="0" w:line="240" w:lineRule="auto"/>
        <w:jc w:val="center"/>
        <w:rPr>
          <w:rFonts w:ascii="Times New Roman" w:hAnsi="Times New Roman" w:cs="Times New Roman"/>
          <w:b/>
          <w:color w:val="auto"/>
        </w:rPr>
      </w:pPr>
    </w:p>
    <w:p w14:paraId="0C0B76D6" w14:textId="77777777" w:rsidR="00660AD7" w:rsidRPr="003F16AB" w:rsidRDefault="00660AD7" w:rsidP="005F067D">
      <w:pPr>
        <w:rPr>
          <w:sz w:val="20"/>
          <w:szCs w:val="20"/>
        </w:rPr>
      </w:pPr>
    </w:p>
    <w:sectPr w:rsidR="00660AD7" w:rsidRPr="003F16AB" w:rsidSect="00A20000">
      <w:pgSz w:w="15840" w:h="12240" w:orient="landscape"/>
      <w:pgMar w:top="9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127BF" w14:textId="77777777" w:rsidR="009A471F" w:rsidRDefault="009A471F" w:rsidP="0016667C">
      <w:pPr>
        <w:spacing w:after="0" w:line="240" w:lineRule="auto"/>
      </w:pPr>
      <w:r>
        <w:separator/>
      </w:r>
    </w:p>
  </w:endnote>
  <w:endnote w:type="continuationSeparator" w:id="0">
    <w:p w14:paraId="63D66AFA" w14:textId="77777777" w:rsidR="009A471F" w:rsidRDefault="009A471F" w:rsidP="00166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empelGaramond Roman">
    <w:altName w:val="Cambria"/>
    <w:panose1 w:val="0202060205030609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F36D6" w14:textId="77777777" w:rsidR="009A471F" w:rsidRDefault="009A471F" w:rsidP="0016667C">
      <w:pPr>
        <w:spacing w:after="0" w:line="240" w:lineRule="auto"/>
      </w:pPr>
      <w:r>
        <w:separator/>
      </w:r>
    </w:p>
  </w:footnote>
  <w:footnote w:type="continuationSeparator" w:id="0">
    <w:p w14:paraId="7C52DB2A" w14:textId="77777777" w:rsidR="009A471F" w:rsidRDefault="009A471F" w:rsidP="00166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611B0D"/>
    <w:multiLevelType w:val="hybridMultilevel"/>
    <w:tmpl w:val="72D0F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A676DC"/>
    <w:multiLevelType w:val="hybridMultilevel"/>
    <w:tmpl w:val="713A4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136DC"/>
    <w:multiLevelType w:val="hybridMultilevel"/>
    <w:tmpl w:val="C5B07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242DF"/>
    <w:multiLevelType w:val="hybridMultilevel"/>
    <w:tmpl w:val="35127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33E3"/>
    <w:rsid w:val="00001319"/>
    <w:rsid w:val="000017E5"/>
    <w:rsid w:val="000154F5"/>
    <w:rsid w:val="00024655"/>
    <w:rsid w:val="00031D47"/>
    <w:rsid w:val="0008742B"/>
    <w:rsid w:val="00090071"/>
    <w:rsid w:val="000B6221"/>
    <w:rsid w:val="000C26F8"/>
    <w:rsid w:val="000F45C8"/>
    <w:rsid w:val="0011768F"/>
    <w:rsid w:val="001307ED"/>
    <w:rsid w:val="00131A27"/>
    <w:rsid w:val="001447D7"/>
    <w:rsid w:val="00154E00"/>
    <w:rsid w:val="00161B6E"/>
    <w:rsid w:val="0016667C"/>
    <w:rsid w:val="00194C5A"/>
    <w:rsid w:val="001A014C"/>
    <w:rsid w:val="001B20A3"/>
    <w:rsid w:val="001B6D37"/>
    <w:rsid w:val="001D5EF9"/>
    <w:rsid w:val="001F7B6D"/>
    <w:rsid w:val="00256C63"/>
    <w:rsid w:val="0027200A"/>
    <w:rsid w:val="00275FE8"/>
    <w:rsid w:val="002917E2"/>
    <w:rsid w:val="0029606A"/>
    <w:rsid w:val="002A0D98"/>
    <w:rsid w:val="002B0192"/>
    <w:rsid w:val="002C104A"/>
    <w:rsid w:val="002C4095"/>
    <w:rsid w:val="002C5302"/>
    <w:rsid w:val="002E296F"/>
    <w:rsid w:val="002F3327"/>
    <w:rsid w:val="002F39A1"/>
    <w:rsid w:val="002F498E"/>
    <w:rsid w:val="00335A1F"/>
    <w:rsid w:val="0036741A"/>
    <w:rsid w:val="00392CD6"/>
    <w:rsid w:val="00394F80"/>
    <w:rsid w:val="003C6423"/>
    <w:rsid w:val="003F16AB"/>
    <w:rsid w:val="003F17A0"/>
    <w:rsid w:val="00442103"/>
    <w:rsid w:val="004433A5"/>
    <w:rsid w:val="00454F84"/>
    <w:rsid w:val="0046239C"/>
    <w:rsid w:val="0046312C"/>
    <w:rsid w:val="004671A9"/>
    <w:rsid w:val="0048612B"/>
    <w:rsid w:val="004B4C6A"/>
    <w:rsid w:val="004B4C82"/>
    <w:rsid w:val="004E2AB8"/>
    <w:rsid w:val="004F390B"/>
    <w:rsid w:val="004F6B46"/>
    <w:rsid w:val="00516573"/>
    <w:rsid w:val="00517241"/>
    <w:rsid w:val="005560B7"/>
    <w:rsid w:val="0056151F"/>
    <w:rsid w:val="00563428"/>
    <w:rsid w:val="00565B1C"/>
    <w:rsid w:val="00570CDF"/>
    <w:rsid w:val="00570F6B"/>
    <w:rsid w:val="00575530"/>
    <w:rsid w:val="005B357F"/>
    <w:rsid w:val="005B36B0"/>
    <w:rsid w:val="005B64CE"/>
    <w:rsid w:val="005C461D"/>
    <w:rsid w:val="005D5E90"/>
    <w:rsid w:val="005F067D"/>
    <w:rsid w:val="00632F0E"/>
    <w:rsid w:val="006349AB"/>
    <w:rsid w:val="00646096"/>
    <w:rsid w:val="00660AD7"/>
    <w:rsid w:val="00680AEC"/>
    <w:rsid w:val="006948B6"/>
    <w:rsid w:val="006B0D79"/>
    <w:rsid w:val="006C74B5"/>
    <w:rsid w:val="006E6CCD"/>
    <w:rsid w:val="006F2EC6"/>
    <w:rsid w:val="007247EF"/>
    <w:rsid w:val="0075563B"/>
    <w:rsid w:val="007614F4"/>
    <w:rsid w:val="00786D0C"/>
    <w:rsid w:val="007E0096"/>
    <w:rsid w:val="007E4351"/>
    <w:rsid w:val="007F2E61"/>
    <w:rsid w:val="007F7FFD"/>
    <w:rsid w:val="00824B07"/>
    <w:rsid w:val="00830C7B"/>
    <w:rsid w:val="00883F34"/>
    <w:rsid w:val="00891C41"/>
    <w:rsid w:val="008A5076"/>
    <w:rsid w:val="008B6FC2"/>
    <w:rsid w:val="008C354B"/>
    <w:rsid w:val="008E3889"/>
    <w:rsid w:val="008E3905"/>
    <w:rsid w:val="008F5E90"/>
    <w:rsid w:val="0091401E"/>
    <w:rsid w:val="009170A8"/>
    <w:rsid w:val="009254A7"/>
    <w:rsid w:val="009262AD"/>
    <w:rsid w:val="009370D3"/>
    <w:rsid w:val="0095106F"/>
    <w:rsid w:val="00951F1F"/>
    <w:rsid w:val="0095692E"/>
    <w:rsid w:val="0096570A"/>
    <w:rsid w:val="00973095"/>
    <w:rsid w:val="00981F24"/>
    <w:rsid w:val="00994229"/>
    <w:rsid w:val="009A26E7"/>
    <w:rsid w:val="009A471F"/>
    <w:rsid w:val="009B2303"/>
    <w:rsid w:val="009E52D8"/>
    <w:rsid w:val="009E7F18"/>
    <w:rsid w:val="009F0592"/>
    <w:rsid w:val="00A20000"/>
    <w:rsid w:val="00A27490"/>
    <w:rsid w:val="00A42B03"/>
    <w:rsid w:val="00A662B8"/>
    <w:rsid w:val="00A82CDA"/>
    <w:rsid w:val="00A915B0"/>
    <w:rsid w:val="00AA4DC9"/>
    <w:rsid w:val="00AC1CC1"/>
    <w:rsid w:val="00AD1D70"/>
    <w:rsid w:val="00AD1EC1"/>
    <w:rsid w:val="00AE0BC3"/>
    <w:rsid w:val="00AE4A15"/>
    <w:rsid w:val="00AF33E3"/>
    <w:rsid w:val="00AF42D5"/>
    <w:rsid w:val="00B0411B"/>
    <w:rsid w:val="00B15841"/>
    <w:rsid w:val="00B2487B"/>
    <w:rsid w:val="00B24E1F"/>
    <w:rsid w:val="00B344D2"/>
    <w:rsid w:val="00B402EB"/>
    <w:rsid w:val="00B424FA"/>
    <w:rsid w:val="00B522CD"/>
    <w:rsid w:val="00B60F55"/>
    <w:rsid w:val="00B67787"/>
    <w:rsid w:val="00B67A38"/>
    <w:rsid w:val="00B77C85"/>
    <w:rsid w:val="00B841BD"/>
    <w:rsid w:val="00B84EBF"/>
    <w:rsid w:val="00B85B1B"/>
    <w:rsid w:val="00B944D0"/>
    <w:rsid w:val="00B959EF"/>
    <w:rsid w:val="00BA015E"/>
    <w:rsid w:val="00BD1ECD"/>
    <w:rsid w:val="00BE0C4B"/>
    <w:rsid w:val="00BE255E"/>
    <w:rsid w:val="00BE5B73"/>
    <w:rsid w:val="00BF002B"/>
    <w:rsid w:val="00BF326B"/>
    <w:rsid w:val="00C109DD"/>
    <w:rsid w:val="00C111C4"/>
    <w:rsid w:val="00C50B96"/>
    <w:rsid w:val="00C61DB5"/>
    <w:rsid w:val="00C754EE"/>
    <w:rsid w:val="00C82A86"/>
    <w:rsid w:val="00C83F1D"/>
    <w:rsid w:val="00C85A6B"/>
    <w:rsid w:val="00CB54DF"/>
    <w:rsid w:val="00CB783D"/>
    <w:rsid w:val="00CF4DEE"/>
    <w:rsid w:val="00D052DB"/>
    <w:rsid w:val="00D13E6C"/>
    <w:rsid w:val="00D31C34"/>
    <w:rsid w:val="00D541C0"/>
    <w:rsid w:val="00DB46B3"/>
    <w:rsid w:val="00DC4643"/>
    <w:rsid w:val="00DC66B0"/>
    <w:rsid w:val="00DD2008"/>
    <w:rsid w:val="00DD690D"/>
    <w:rsid w:val="00E01E3B"/>
    <w:rsid w:val="00E21001"/>
    <w:rsid w:val="00E260C7"/>
    <w:rsid w:val="00E4263B"/>
    <w:rsid w:val="00E43742"/>
    <w:rsid w:val="00E62507"/>
    <w:rsid w:val="00E63D5E"/>
    <w:rsid w:val="00E733AF"/>
    <w:rsid w:val="00E87826"/>
    <w:rsid w:val="00EC5738"/>
    <w:rsid w:val="00ED7AE0"/>
    <w:rsid w:val="00EE5607"/>
    <w:rsid w:val="00EF42DB"/>
    <w:rsid w:val="00F07C87"/>
    <w:rsid w:val="00F10427"/>
    <w:rsid w:val="00F2433F"/>
    <w:rsid w:val="00F269F7"/>
    <w:rsid w:val="00F32631"/>
    <w:rsid w:val="00F57008"/>
    <w:rsid w:val="00F603E2"/>
    <w:rsid w:val="00F67443"/>
    <w:rsid w:val="00F87E9D"/>
    <w:rsid w:val="00F95DE4"/>
    <w:rsid w:val="00FC3B85"/>
    <w:rsid w:val="00FC3F23"/>
    <w:rsid w:val="00FD220B"/>
    <w:rsid w:val="00FE4516"/>
    <w:rsid w:val="00FE508B"/>
    <w:rsid w:val="00FF1863"/>
    <w:rsid w:val="00FF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oNotEmbedSmartTags/>
  <w:decimalSymbol w:val="."/>
  <w:listSeparator w:val=","/>
  <w14:docId w14:val="0C0B768B"/>
  <w15:docId w15:val="{DC1DC059-1380-4793-BDC0-3A475AD24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7E43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5755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210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57008"/>
  </w:style>
  <w:style w:type="paragraph" w:styleId="Header">
    <w:name w:val="header"/>
    <w:basedOn w:val="Normal"/>
    <w:link w:val="HeaderChar"/>
    <w:uiPriority w:val="99"/>
    <w:unhideWhenUsed/>
    <w:rsid w:val="00166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67C"/>
  </w:style>
  <w:style w:type="paragraph" w:styleId="Footer">
    <w:name w:val="footer"/>
    <w:basedOn w:val="Normal"/>
    <w:link w:val="FooterChar"/>
    <w:uiPriority w:val="99"/>
    <w:unhideWhenUsed/>
    <w:rsid w:val="00166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67C"/>
  </w:style>
  <w:style w:type="character" w:styleId="CommentReference">
    <w:name w:val="annotation reference"/>
    <w:basedOn w:val="DefaultParagraphFont"/>
    <w:uiPriority w:val="99"/>
    <w:semiHidden/>
    <w:unhideWhenUsed/>
    <w:rsid w:val="00B85B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5B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5B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5B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5B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land%20Dunes%201\AppData\Roaming\Microsoft\Templates\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CB62B9-10B9-4414-BAAC-0724A5F27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130</TotalTime>
  <Pages>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 (8 1/2 x 11, landscape, 2-fold)</vt:lpstr>
    </vt:vector>
  </TitlesOfParts>
  <Company>Microsoft</Company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Island Dunes 1</dc:creator>
  <cp:lastModifiedBy>Patricia Hobbs</cp:lastModifiedBy>
  <cp:revision>21</cp:revision>
  <cp:lastPrinted>2020-12-09T20:19:00Z</cp:lastPrinted>
  <dcterms:created xsi:type="dcterms:W3CDTF">2019-12-09T15:45:00Z</dcterms:created>
  <dcterms:modified xsi:type="dcterms:W3CDTF">2020-12-09T20:22:00Z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